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FA46" w14:textId="0371ABC6" w:rsidR="004967A7" w:rsidRDefault="00C51C5F" w:rsidP="008569A6">
      <w:pPr>
        <w:pStyle w:val="Ttulo"/>
        <w:ind w:right="2981"/>
        <w:rPr>
          <w:noProof/>
        </w:rPr>
      </w:pPr>
      <w:r>
        <w:rPr>
          <w:noProof/>
        </w:rPr>
        <w:t>‍‍</w:t>
      </w:r>
      <w:r w:rsidR="007244E4">
        <w:rPr>
          <w:noProof/>
          <w:lang w:val="es-CL"/>
        </w:rPr>
        <w:t xml:space="preserve">Carlos Maira Menares </w:t>
      </w:r>
    </w:p>
    <w:p w14:paraId="3D422F6A" w14:textId="3AE01CCB" w:rsidR="004967A7" w:rsidRPr="00AF4048" w:rsidRDefault="007244E4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Juan pablo ll 139</w:t>
      </w:r>
      <w:r w:rsidR="004706D3">
        <w:rPr>
          <w:noProof/>
          <w:sz w:val="22"/>
          <w:szCs w:val="22"/>
        </w:rPr>
        <w:t>8, San bernardo</w:t>
      </w:r>
      <w:r w:rsidR="00C51C5F" w:rsidRPr="00AF4048">
        <w:rPr>
          <w:noProof/>
          <w:sz w:val="22"/>
          <w:szCs w:val="22"/>
        </w:rPr>
        <w:t>| </w:t>
      </w:r>
      <w:sdt>
        <w:sdtPr>
          <w:rPr>
            <w:noProof/>
            <w:sz w:val="22"/>
            <w:szCs w:val="22"/>
          </w:rPr>
          <w:alias w:val="Teléfono"/>
          <w:tag w:val=""/>
          <w:id w:val="-1416317146"/>
          <w:placeholder>
            <w:docPart w:val="C5AD2327D7FE485F8E7A90E33D0C9B8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2B097C">
            <w:rPr>
              <w:noProof/>
              <w:sz w:val="22"/>
              <w:szCs w:val="22"/>
            </w:rPr>
            <w:t>9</w:t>
          </w:r>
          <w:r w:rsidR="00773196">
            <w:rPr>
              <w:noProof/>
              <w:sz w:val="22"/>
              <w:szCs w:val="22"/>
            </w:rPr>
            <w:t>5098</w:t>
          </w:r>
          <w:r w:rsidR="00AC3610">
            <w:rPr>
              <w:noProof/>
              <w:sz w:val="22"/>
              <w:szCs w:val="22"/>
            </w:rPr>
            <w:t>569</w:t>
          </w:r>
          <w:r w:rsidR="00540620">
            <w:rPr>
              <w:noProof/>
              <w:sz w:val="22"/>
              <w:szCs w:val="22"/>
            </w:rPr>
            <w:t>4</w:t>
          </w:r>
          <w:r w:rsidR="004D18AC">
            <w:rPr>
              <w:noProof/>
              <w:sz w:val="22"/>
              <w:szCs w:val="22"/>
            </w:rPr>
            <w:t xml:space="preserve"> llamadas</w:t>
          </w:r>
        </w:sdtContent>
      </w:sdt>
      <w:r w:rsidR="004D18AC">
        <w:rPr>
          <w:noProof/>
          <w:sz w:val="22"/>
          <w:szCs w:val="22"/>
        </w:rPr>
        <w:t>/ 952247890 what</w:t>
      </w:r>
      <w:r w:rsidR="008068BA">
        <w:rPr>
          <w:noProof/>
          <w:sz w:val="22"/>
          <w:szCs w:val="22"/>
        </w:rPr>
        <w:t xml:space="preserve">sapp </w:t>
      </w:r>
      <w:r w:rsidR="004D18AC">
        <w:rPr>
          <w:noProof/>
          <w:sz w:val="22"/>
          <w:szCs w:val="22"/>
        </w:rPr>
        <w:t xml:space="preserve"> </w:t>
      </w:r>
      <w:r w:rsidR="00C51C5F" w:rsidRPr="00AF4048">
        <w:rPr>
          <w:noProof/>
          <w:sz w:val="22"/>
          <w:szCs w:val="22"/>
        </w:rPr>
        <w:t>|</w:t>
      </w:r>
      <w:sdt>
        <w:sdtPr>
          <w:rPr>
            <w:noProof/>
            <w:sz w:val="22"/>
            <w:szCs w:val="22"/>
          </w:rPr>
          <w:alias w:val="Correo electrónico"/>
          <w:tag w:val=""/>
          <w:id w:val="-391963670"/>
          <w:placeholder>
            <w:docPart w:val="58C4E53CBB804906A5FF31DE53C5878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4125A">
            <w:rPr>
              <w:noProof/>
              <w:sz w:val="22"/>
              <w:szCs w:val="22"/>
            </w:rPr>
            <w:t>carlosmairaa</w:t>
          </w:r>
          <w:r w:rsidR="002766A0" w:rsidRPr="00AF4048">
            <w:rPr>
              <w:noProof/>
              <w:sz w:val="22"/>
              <w:szCs w:val="22"/>
            </w:rPr>
            <w:t>@gmail.com</w:t>
          </w:r>
        </w:sdtContent>
      </w:sdt>
    </w:p>
    <w:p w14:paraId="2F21C323" w14:textId="77777777" w:rsidR="004967A7" w:rsidRDefault="00F724AB" w:rsidP="00C51C5F">
      <w:pPr>
        <w:pStyle w:val="Encabezadodelaseccin"/>
        <w:spacing w:before="600"/>
        <w:rPr>
          <w:rFonts w:asciiTheme="minorHAnsi" w:hAnsiTheme="minorHAnsi"/>
          <w:noProof/>
          <w:sz w:val="22"/>
          <w:szCs w:val="22"/>
        </w:rPr>
      </w:pPr>
      <w:r w:rsidRPr="00AF4048">
        <w:rPr>
          <w:rFonts w:asciiTheme="minorHAnsi" w:hAnsiTheme="minorHAnsi"/>
          <w:noProof/>
          <w:sz w:val="22"/>
          <w:szCs w:val="22"/>
        </w:rPr>
        <w:t>Perfil</w:t>
      </w:r>
    </w:p>
    <w:p w14:paraId="35C9DB0D" w14:textId="31499B41" w:rsidR="0015012E" w:rsidRDefault="0015012E" w:rsidP="0015012E">
      <w:pPr>
        <w:pStyle w:val="Listaconvietas"/>
        <w:rPr>
          <w:noProof/>
          <w:sz w:val="22"/>
          <w:szCs w:val="22"/>
        </w:rPr>
      </w:pPr>
      <w:r>
        <w:rPr>
          <w:noProof/>
          <w:sz w:val="22"/>
          <w:szCs w:val="22"/>
        </w:rPr>
        <w:t>Trabajador  poli-funcional responsable, eficiente y empatica con buen manejo en relaciones interpersonal; capaz de resolver problemas de manera inmediata, logrando alcanzar metas y objetivos propuestos.</w:t>
      </w:r>
    </w:p>
    <w:p w14:paraId="7AA39112" w14:textId="77777777" w:rsidR="0015012E" w:rsidRPr="0015012E" w:rsidRDefault="0015012E" w:rsidP="0015012E">
      <w:pPr>
        <w:pStyle w:val="Listaconvietas"/>
        <w:numPr>
          <w:ilvl w:val="0"/>
          <w:numId w:val="0"/>
        </w:numPr>
        <w:ind w:left="144"/>
        <w:rPr>
          <w:noProof/>
          <w:sz w:val="22"/>
          <w:szCs w:val="22"/>
        </w:rPr>
      </w:pPr>
    </w:p>
    <w:p w14:paraId="6C924436" w14:textId="77777777" w:rsidR="005C25F6" w:rsidRPr="00AF4048" w:rsidRDefault="005C25F6" w:rsidP="005C25F6">
      <w:pPr>
        <w:pStyle w:val="Encabezadodelaseccin"/>
        <w:spacing w:before="0" w:after="0" w:line="360" w:lineRule="auto"/>
        <w:rPr>
          <w:rFonts w:asciiTheme="minorHAnsi" w:hAnsiTheme="minorHAnsi"/>
          <w:noProof/>
          <w:sz w:val="22"/>
          <w:szCs w:val="22"/>
        </w:rPr>
      </w:pPr>
      <w:r w:rsidRPr="00AF4048">
        <w:rPr>
          <w:rFonts w:asciiTheme="minorHAnsi" w:hAnsiTheme="minorHAnsi"/>
          <w:noProof/>
          <w:sz w:val="22"/>
          <w:szCs w:val="22"/>
        </w:rPr>
        <w:t>Antecedentes Personales</w:t>
      </w:r>
    </w:p>
    <w:p w14:paraId="424FACA6" w14:textId="4EC4E60B" w:rsidR="00AF4048" w:rsidRPr="00AF4048" w:rsidRDefault="005C25F6" w:rsidP="005C25F6">
      <w:pPr>
        <w:tabs>
          <w:tab w:val="left" w:pos="2127"/>
        </w:tabs>
        <w:autoSpaceDE w:val="0"/>
        <w:autoSpaceDN w:val="0"/>
        <w:adjustRightInd w:val="0"/>
        <w:spacing w:after="0"/>
        <w:jc w:val="both"/>
        <w:rPr>
          <w:rFonts w:eastAsia="Calibri" w:cs="Arial"/>
          <w:bCs/>
          <w:color w:val="000000"/>
          <w:sz w:val="22"/>
          <w:szCs w:val="22"/>
          <w:lang w:val="it-IT" w:eastAsia="en-US"/>
        </w:rPr>
      </w:pPr>
      <w:r w:rsidRPr="005C25F6">
        <w:rPr>
          <w:rFonts w:eastAsia="Calibri" w:cs="Arial"/>
          <w:bCs/>
          <w:color w:val="000000"/>
          <w:sz w:val="22"/>
          <w:szCs w:val="22"/>
          <w:lang w:val="it-IT" w:eastAsia="en-US"/>
        </w:rPr>
        <w:t>Fecha Nacimiento</w:t>
      </w:r>
      <w:r w:rsidRPr="005C25F6">
        <w:rPr>
          <w:rFonts w:eastAsia="Calibri" w:cs="Arial"/>
          <w:bCs/>
          <w:color w:val="000000"/>
          <w:sz w:val="22"/>
          <w:szCs w:val="22"/>
          <w:lang w:val="it-IT" w:eastAsia="en-US"/>
        </w:rPr>
        <w:tab/>
        <w:t>:</w:t>
      </w:r>
      <w:r w:rsidR="00896B77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    </w:t>
      </w:r>
      <w:r w:rsidR="0054125A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07 de </w:t>
      </w:r>
      <w:proofErr w:type="spellStart"/>
      <w:r w:rsidR="0054125A">
        <w:rPr>
          <w:rFonts w:eastAsia="Calibri" w:cs="Arial"/>
          <w:bCs/>
          <w:color w:val="000000"/>
          <w:sz w:val="22"/>
          <w:szCs w:val="22"/>
          <w:lang w:val="it-IT" w:eastAsia="en-US"/>
        </w:rPr>
        <w:t>Se</w:t>
      </w:r>
      <w:r w:rsidR="0047303E">
        <w:rPr>
          <w:rFonts w:eastAsia="Calibri" w:cs="Arial"/>
          <w:bCs/>
          <w:color w:val="000000"/>
          <w:sz w:val="22"/>
          <w:szCs w:val="22"/>
          <w:lang w:val="it-IT" w:eastAsia="en-US"/>
        </w:rPr>
        <w:t>p</w:t>
      </w:r>
      <w:r w:rsidR="0054125A">
        <w:rPr>
          <w:rFonts w:eastAsia="Calibri" w:cs="Arial"/>
          <w:bCs/>
          <w:color w:val="000000"/>
          <w:sz w:val="22"/>
          <w:szCs w:val="22"/>
          <w:lang w:val="it-IT" w:eastAsia="en-US"/>
        </w:rPr>
        <w:t>tiembre</w:t>
      </w:r>
      <w:proofErr w:type="spellEnd"/>
      <w:r w:rsidR="0054125A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 </w:t>
      </w:r>
      <w:r w:rsidR="000B3215">
        <w:rPr>
          <w:rFonts w:eastAsia="Calibri" w:cs="Arial"/>
          <w:bCs/>
          <w:color w:val="000000"/>
          <w:sz w:val="22"/>
          <w:szCs w:val="22"/>
          <w:lang w:val="it-IT" w:eastAsia="en-US"/>
        </w:rPr>
        <w:t>2006</w:t>
      </w:r>
    </w:p>
    <w:p w14:paraId="059F3ED7" w14:textId="69CE0D6B" w:rsidR="005C25F6" w:rsidRPr="00AF4048" w:rsidRDefault="005C25F6" w:rsidP="005C25F6">
      <w:pPr>
        <w:tabs>
          <w:tab w:val="left" w:pos="2127"/>
        </w:tabs>
        <w:autoSpaceDE w:val="0"/>
        <w:autoSpaceDN w:val="0"/>
        <w:adjustRightInd w:val="0"/>
        <w:spacing w:after="0"/>
        <w:jc w:val="both"/>
        <w:rPr>
          <w:rFonts w:eastAsia="Calibri" w:cs="Arial"/>
          <w:bCs/>
          <w:color w:val="000000"/>
          <w:sz w:val="22"/>
          <w:szCs w:val="22"/>
          <w:lang w:val="it-IT" w:eastAsia="en-US"/>
        </w:rPr>
      </w:pPr>
      <w:r w:rsidRPr="005C25F6">
        <w:rPr>
          <w:rFonts w:eastAsia="Calibri" w:cs="Arial"/>
          <w:bCs/>
          <w:color w:val="000000"/>
          <w:sz w:val="22"/>
          <w:szCs w:val="22"/>
          <w:lang w:val="it-IT" w:eastAsia="en-US"/>
        </w:rPr>
        <w:t>RUN</w:t>
      </w:r>
      <w:r w:rsidRPr="005C25F6">
        <w:rPr>
          <w:rFonts w:eastAsia="Calibri" w:cs="Arial"/>
          <w:bCs/>
          <w:color w:val="000000"/>
          <w:sz w:val="22"/>
          <w:szCs w:val="22"/>
          <w:lang w:val="it-IT" w:eastAsia="en-US"/>
        </w:rPr>
        <w:tab/>
      </w:r>
      <w:r w:rsidR="00896B77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:    </w:t>
      </w:r>
      <w:r w:rsidR="0047303E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22.206.596-8 </w:t>
      </w:r>
    </w:p>
    <w:p w14:paraId="493A6C1C" w14:textId="0CC23482" w:rsidR="00AF4048" w:rsidRDefault="00AF4048" w:rsidP="005C25F6">
      <w:pPr>
        <w:tabs>
          <w:tab w:val="left" w:pos="2127"/>
        </w:tabs>
        <w:autoSpaceDE w:val="0"/>
        <w:autoSpaceDN w:val="0"/>
        <w:adjustRightInd w:val="0"/>
        <w:spacing w:after="0"/>
        <w:jc w:val="both"/>
        <w:rPr>
          <w:rFonts w:eastAsia="Calibri" w:cs="Arial"/>
          <w:bCs/>
          <w:color w:val="000000"/>
          <w:sz w:val="22"/>
          <w:szCs w:val="22"/>
          <w:lang w:val="it-IT" w:eastAsia="en-US"/>
        </w:rPr>
      </w:pPr>
      <w:proofErr w:type="spellStart"/>
      <w:r w:rsidRPr="00AF4048">
        <w:rPr>
          <w:rFonts w:eastAsia="Calibri" w:cs="Arial"/>
          <w:bCs/>
          <w:color w:val="000000"/>
          <w:sz w:val="22"/>
          <w:szCs w:val="22"/>
          <w:lang w:val="it-IT" w:eastAsia="en-US"/>
        </w:rPr>
        <w:t>Estado</w:t>
      </w:r>
      <w:proofErr w:type="spellEnd"/>
      <w:r w:rsidRPr="00AF4048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 civi</w:t>
      </w:r>
      <w:r w:rsidR="00896B77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l.                     :    </w:t>
      </w:r>
      <w:proofErr w:type="spellStart"/>
      <w:r w:rsidR="00CC3531">
        <w:rPr>
          <w:rFonts w:eastAsia="Calibri" w:cs="Arial"/>
          <w:bCs/>
          <w:color w:val="000000"/>
          <w:sz w:val="22"/>
          <w:szCs w:val="22"/>
          <w:lang w:val="it-IT" w:eastAsia="en-US"/>
        </w:rPr>
        <w:t>Soltero</w:t>
      </w:r>
      <w:proofErr w:type="spellEnd"/>
      <w:r w:rsidR="004521E2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 </w:t>
      </w:r>
    </w:p>
    <w:p w14:paraId="61525C3D" w14:textId="34BBE7CC" w:rsidR="00AF4048" w:rsidRPr="005C25F6" w:rsidRDefault="002B6385" w:rsidP="005C25F6">
      <w:pPr>
        <w:tabs>
          <w:tab w:val="left" w:pos="2127"/>
        </w:tabs>
        <w:autoSpaceDE w:val="0"/>
        <w:autoSpaceDN w:val="0"/>
        <w:adjustRightInd w:val="0"/>
        <w:spacing w:after="0"/>
        <w:jc w:val="both"/>
        <w:rPr>
          <w:rFonts w:eastAsia="Calibri" w:cs="Arial"/>
          <w:bCs/>
          <w:color w:val="000000"/>
          <w:sz w:val="22"/>
          <w:szCs w:val="22"/>
          <w:lang w:val="it-IT" w:eastAsia="en-US"/>
        </w:rPr>
      </w:pPr>
      <w:r>
        <w:rPr>
          <w:rFonts w:eastAsia="Calibri" w:cs="Arial"/>
          <w:bCs/>
          <w:color w:val="000000"/>
          <w:sz w:val="22"/>
          <w:szCs w:val="22"/>
          <w:lang w:val="it-IT" w:eastAsia="en-US"/>
        </w:rPr>
        <w:t>N</w:t>
      </w:r>
      <w:r w:rsidR="00AF4048" w:rsidRPr="00AF4048">
        <w:rPr>
          <w:rFonts w:eastAsia="Calibri" w:cs="Arial"/>
          <w:bCs/>
          <w:color w:val="000000"/>
          <w:sz w:val="22"/>
          <w:szCs w:val="22"/>
          <w:lang w:val="it-IT" w:eastAsia="en-US"/>
        </w:rPr>
        <w:t>acionalidad</w:t>
      </w:r>
      <w:r w:rsidR="00AF4048" w:rsidRPr="00AF4048">
        <w:rPr>
          <w:rFonts w:eastAsia="Calibri" w:cs="Arial"/>
          <w:bCs/>
          <w:color w:val="000000"/>
          <w:sz w:val="22"/>
          <w:szCs w:val="22"/>
          <w:lang w:val="it-IT" w:eastAsia="en-US"/>
        </w:rPr>
        <w:tab/>
        <w:t>:</w:t>
      </w:r>
      <w:r w:rsidR="00896B77">
        <w:rPr>
          <w:rFonts w:eastAsia="Calibri" w:cs="Arial"/>
          <w:bCs/>
          <w:color w:val="000000"/>
          <w:sz w:val="22"/>
          <w:szCs w:val="22"/>
          <w:lang w:val="it-IT" w:eastAsia="en-US"/>
        </w:rPr>
        <w:t xml:space="preserve">    </w:t>
      </w:r>
      <w:proofErr w:type="spellStart"/>
      <w:r w:rsidR="00CC3531">
        <w:rPr>
          <w:rFonts w:eastAsia="Calibri" w:cs="Arial"/>
          <w:bCs/>
          <w:color w:val="000000"/>
          <w:sz w:val="22"/>
          <w:szCs w:val="22"/>
          <w:lang w:val="it-IT" w:eastAsia="en-US"/>
        </w:rPr>
        <w:t>Chilena</w:t>
      </w:r>
      <w:proofErr w:type="spellEnd"/>
    </w:p>
    <w:p w14:paraId="2FA989D8" w14:textId="77777777" w:rsidR="005C25F6" w:rsidRPr="005C25F6" w:rsidRDefault="008569A6" w:rsidP="005C25F6">
      <w:pPr>
        <w:pBdr>
          <w:bottom w:val="single" w:sz="4" w:space="0" w:color="auto"/>
        </w:pBdr>
        <w:spacing w:after="0"/>
        <w:jc w:val="both"/>
        <w:rPr>
          <w:rFonts w:eastAsia="Calibri" w:cs="Arial"/>
          <w:b/>
          <w:color w:val="auto"/>
          <w:sz w:val="22"/>
          <w:szCs w:val="22"/>
          <w:lang w:eastAsia="en-US"/>
        </w:rPr>
      </w:pPr>
      <w:r>
        <w:rPr>
          <w:rFonts w:eastAsia="Calibri" w:cs="Arial"/>
          <w:b/>
          <w:color w:val="auto"/>
          <w:sz w:val="22"/>
          <w:szCs w:val="22"/>
          <w:lang w:eastAsia="en-US"/>
        </w:rPr>
        <w:t xml:space="preserve"> </w:t>
      </w:r>
    </w:p>
    <w:p w14:paraId="1619FCB6" w14:textId="77777777" w:rsidR="004967A7" w:rsidRPr="00AF4048" w:rsidRDefault="005C25F6" w:rsidP="00C51C5F">
      <w:pPr>
        <w:pStyle w:val="Encabezadodelaseccin"/>
        <w:spacing w:before="480"/>
        <w:rPr>
          <w:rFonts w:asciiTheme="minorHAnsi" w:hAnsiTheme="minorHAnsi"/>
          <w:noProof/>
          <w:sz w:val="22"/>
          <w:szCs w:val="22"/>
        </w:rPr>
      </w:pPr>
      <w:r w:rsidRPr="00AF4048">
        <w:rPr>
          <w:rFonts w:asciiTheme="minorHAnsi" w:hAnsiTheme="minorHAnsi"/>
          <w:noProof/>
          <w:sz w:val="22"/>
          <w:szCs w:val="22"/>
        </w:rPr>
        <w:t>Educacion</w:t>
      </w:r>
    </w:p>
    <w:p w14:paraId="7E009267" w14:textId="77777777" w:rsidR="005C25F6" w:rsidRPr="00AF4048" w:rsidRDefault="005C25F6">
      <w:pPr>
        <w:pStyle w:val="Listaconvietas"/>
        <w:rPr>
          <w:b/>
          <w:noProof/>
          <w:sz w:val="22"/>
          <w:szCs w:val="22"/>
        </w:rPr>
      </w:pPr>
      <w:bookmarkStart w:id="0" w:name="_Hlk34135636"/>
      <w:r w:rsidRPr="00AF4048">
        <w:rPr>
          <w:b/>
          <w:noProof/>
          <w:sz w:val="22"/>
          <w:szCs w:val="22"/>
        </w:rPr>
        <w:t>Enseñanza basica completa</w:t>
      </w:r>
    </w:p>
    <w:p w14:paraId="1F5FBABF" w14:textId="2D2BA89B" w:rsidR="00EE357D" w:rsidRPr="00863B40" w:rsidRDefault="005C25F6" w:rsidP="00E64ACF">
      <w:pPr>
        <w:pStyle w:val="Listaconvietas"/>
        <w:rPr>
          <w:b/>
          <w:noProof/>
          <w:sz w:val="22"/>
          <w:szCs w:val="22"/>
        </w:rPr>
      </w:pPr>
      <w:r w:rsidRPr="00AF4048">
        <w:rPr>
          <w:b/>
          <w:noProof/>
          <w:sz w:val="22"/>
          <w:szCs w:val="22"/>
        </w:rPr>
        <w:t>Enseñanza media</w:t>
      </w:r>
      <w:r w:rsidR="0043412C">
        <w:rPr>
          <w:b/>
          <w:noProof/>
          <w:sz w:val="22"/>
          <w:szCs w:val="22"/>
        </w:rPr>
        <w:t xml:space="preserve"> </w:t>
      </w:r>
      <w:bookmarkStart w:id="1" w:name="_Hlk34135576"/>
      <w:bookmarkEnd w:id="0"/>
      <w:r w:rsidR="00EE357D" w:rsidRPr="00863B40">
        <w:rPr>
          <w:b/>
          <w:bCs/>
        </w:rPr>
        <w:t xml:space="preserve">          </w:t>
      </w:r>
    </w:p>
    <w:bookmarkEnd w:id="1"/>
    <w:p w14:paraId="02CC1C76" w14:textId="65BFE139" w:rsidR="00E47F9D" w:rsidRPr="00D71D35" w:rsidRDefault="00863B40" w:rsidP="00D71D35">
      <w:pPr>
        <w:pStyle w:val="Encabezadodelaseccin"/>
        <w:rPr>
          <w:rFonts w:asciiTheme="minorHAnsi" w:hAnsiTheme="minorHAnsi"/>
          <w:noProof/>
          <w:sz w:val="22"/>
          <w:szCs w:val="22"/>
        </w:rPr>
      </w:pPr>
      <w:r w:rsidRPr="00AF4048">
        <w:rPr>
          <w:rFonts w:asciiTheme="minorHAnsi" w:hAnsiTheme="minorHAnsi"/>
          <w:noProof/>
          <w:sz w:val="22"/>
          <w:szCs w:val="22"/>
        </w:rPr>
        <w:t>Experienci</w:t>
      </w:r>
      <w:r w:rsidR="00646F96">
        <w:rPr>
          <w:rFonts w:asciiTheme="minorHAnsi" w:hAnsiTheme="minorHAnsi"/>
          <w:noProof/>
          <w:sz w:val="22"/>
          <w:szCs w:val="22"/>
        </w:rPr>
        <w:t xml:space="preserve">a </w:t>
      </w:r>
    </w:p>
    <w:p w14:paraId="6506918A" w14:textId="01B9BD96" w:rsidR="00863B40" w:rsidRPr="00077B9D" w:rsidRDefault="00077B9D" w:rsidP="00077B9D">
      <w:pPr>
        <w:pStyle w:val="Listaconvietas"/>
        <w:numPr>
          <w:ilvl w:val="0"/>
          <w:numId w:val="11"/>
        </w:numPr>
        <w:rPr>
          <w:b/>
          <w:noProof/>
          <w:sz w:val="22"/>
          <w:szCs w:val="22"/>
        </w:rPr>
      </w:pPr>
      <w:r w:rsidRPr="00077B9D">
        <w:rPr>
          <w:b/>
          <w:noProof/>
          <w:sz w:val="22"/>
          <w:szCs w:val="22"/>
        </w:rPr>
        <w:t xml:space="preserve">2020-2021 </w:t>
      </w:r>
      <w:r w:rsidR="00385D32">
        <w:rPr>
          <w:b/>
          <w:noProof/>
          <w:sz w:val="22"/>
          <w:szCs w:val="22"/>
        </w:rPr>
        <w:t>peoneta hites</w:t>
      </w:r>
    </w:p>
    <w:p w14:paraId="33F3BC6A" w14:textId="6A731051" w:rsidR="00077B9D" w:rsidRDefault="00077B9D" w:rsidP="00077B9D">
      <w:pPr>
        <w:pStyle w:val="Listaconvietas"/>
        <w:numPr>
          <w:ilvl w:val="0"/>
          <w:numId w:val="11"/>
        </w:numPr>
        <w:rPr>
          <w:b/>
          <w:noProof/>
          <w:sz w:val="22"/>
          <w:szCs w:val="22"/>
        </w:rPr>
      </w:pPr>
      <w:r w:rsidRPr="00077B9D">
        <w:rPr>
          <w:b/>
          <w:noProof/>
          <w:sz w:val="22"/>
          <w:szCs w:val="22"/>
        </w:rPr>
        <w:t xml:space="preserve">2021-2023 </w:t>
      </w:r>
      <w:r w:rsidR="00210E77">
        <w:rPr>
          <w:b/>
          <w:noProof/>
          <w:sz w:val="22"/>
          <w:szCs w:val="22"/>
        </w:rPr>
        <w:t>chofer</w:t>
      </w:r>
      <w:r w:rsidRPr="00077B9D">
        <w:rPr>
          <w:b/>
          <w:noProof/>
          <w:sz w:val="22"/>
          <w:szCs w:val="22"/>
        </w:rPr>
        <w:t xml:space="preserve"> de </w:t>
      </w:r>
      <w:r w:rsidR="00210E77">
        <w:rPr>
          <w:b/>
          <w:noProof/>
          <w:sz w:val="22"/>
          <w:szCs w:val="22"/>
        </w:rPr>
        <w:t xml:space="preserve">mercado libre </w:t>
      </w:r>
      <w:r w:rsidRPr="00077B9D">
        <w:rPr>
          <w:b/>
          <w:noProof/>
          <w:sz w:val="22"/>
          <w:szCs w:val="22"/>
        </w:rPr>
        <w:t xml:space="preserve"> </w:t>
      </w:r>
    </w:p>
    <w:p w14:paraId="1F7B29C8" w14:textId="77777777" w:rsidR="00D71D35" w:rsidRDefault="00385D32" w:rsidP="006D1B1C">
      <w:pPr>
        <w:pStyle w:val="Listaconvietas"/>
        <w:numPr>
          <w:ilvl w:val="0"/>
          <w:numId w:val="11"/>
        </w:numPr>
        <w:rPr>
          <w:b/>
          <w:noProof/>
          <w:sz w:val="22"/>
          <w:szCs w:val="22"/>
        </w:rPr>
      </w:pPr>
      <w:r w:rsidRPr="00AE6DF5">
        <w:rPr>
          <w:b/>
          <w:noProof/>
          <w:sz w:val="22"/>
          <w:szCs w:val="22"/>
        </w:rPr>
        <w:t xml:space="preserve">2024-2025 peoneta </w:t>
      </w:r>
      <w:r w:rsidR="00AE6DF5">
        <w:rPr>
          <w:b/>
          <w:noProof/>
          <w:sz w:val="22"/>
          <w:szCs w:val="22"/>
        </w:rPr>
        <w:t>y bodeguero en supermercado del neumático</w:t>
      </w:r>
    </w:p>
    <w:p w14:paraId="1ED75371" w14:textId="00D0E29A" w:rsidR="00455C8F" w:rsidRDefault="00455C8F" w:rsidP="006D1B1C">
      <w:pPr>
        <w:pStyle w:val="Listaconvietas"/>
        <w:numPr>
          <w:ilvl w:val="0"/>
          <w:numId w:val="11"/>
        </w:numPr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2025-2026 chofer carnes CLC ( transportes luisan)</w:t>
      </w:r>
    </w:p>
    <w:p w14:paraId="1CE190CE" w14:textId="063A75BA" w:rsidR="00D71D35" w:rsidRPr="00D71D35" w:rsidRDefault="00D71D35" w:rsidP="0066790B">
      <w:pPr>
        <w:pStyle w:val="Encabezadodelaseccin"/>
        <w:rPr>
          <w:rFonts w:asciiTheme="minorHAnsi" w:hAnsiTheme="minorHAnsi"/>
          <w:noProof/>
          <w:sz w:val="22"/>
          <w:szCs w:val="22"/>
        </w:rPr>
      </w:pPr>
      <w:r w:rsidRPr="00D71D35">
        <w:rPr>
          <w:rFonts w:asciiTheme="minorHAnsi" w:hAnsiTheme="minorHAnsi"/>
          <w:noProof/>
          <w:sz w:val="22"/>
          <w:szCs w:val="22"/>
        </w:rPr>
        <w:t>Otros</w:t>
      </w:r>
    </w:p>
    <w:p w14:paraId="147D0335" w14:textId="77777777" w:rsidR="00D71D35" w:rsidRPr="00D71D35" w:rsidRDefault="00D71D35" w:rsidP="00D71D35">
      <w:pPr>
        <w:numPr>
          <w:ilvl w:val="0"/>
          <w:numId w:val="1"/>
        </w:numPr>
        <w:spacing w:after="80"/>
        <w:rPr>
          <w:b/>
          <w:noProof/>
          <w:sz w:val="22"/>
          <w:szCs w:val="22"/>
        </w:rPr>
      </w:pPr>
      <w:r w:rsidRPr="00D71D35">
        <w:rPr>
          <w:b/>
          <w:noProof/>
          <w:sz w:val="22"/>
          <w:szCs w:val="22"/>
        </w:rPr>
        <w:t>Curso AIEP finning caterpilla</w:t>
      </w:r>
    </w:p>
    <w:p w14:paraId="1AF0CFF6" w14:textId="77777777" w:rsidR="00D71D35" w:rsidRPr="00D71D35" w:rsidRDefault="00D71D35" w:rsidP="00D71D35">
      <w:pPr>
        <w:numPr>
          <w:ilvl w:val="0"/>
          <w:numId w:val="1"/>
        </w:numPr>
        <w:spacing w:after="80"/>
        <w:rPr>
          <w:b/>
          <w:noProof/>
          <w:sz w:val="22"/>
          <w:szCs w:val="22"/>
        </w:rPr>
      </w:pPr>
      <w:r w:rsidRPr="00D71D35">
        <w:rPr>
          <w:b/>
          <w:noProof/>
          <w:sz w:val="22"/>
          <w:szCs w:val="22"/>
        </w:rPr>
        <w:t>Enseñanza media (tecnico en mecánica automotriz)</w:t>
      </w:r>
    </w:p>
    <w:p w14:paraId="3F090357" w14:textId="222453AE" w:rsidR="00455C8F" w:rsidRPr="00455C8F" w:rsidRDefault="00D71D35" w:rsidP="00455C8F">
      <w:pPr>
        <w:numPr>
          <w:ilvl w:val="0"/>
          <w:numId w:val="1"/>
        </w:numPr>
        <w:spacing w:after="80"/>
        <w:rPr>
          <w:b/>
          <w:noProof/>
          <w:sz w:val="22"/>
          <w:szCs w:val="22"/>
        </w:rPr>
      </w:pPr>
      <w:r w:rsidRPr="00D71D35">
        <w:rPr>
          <w:b/>
          <w:noProof/>
          <w:sz w:val="22"/>
          <w:szCs w:val="22"/>
        </w:rPr>
        <w:t>Curso en mecanica de motos MOTOR-TEC</w:t>
      </w:r>
    </w:p>
    <w:p w14:paraId="3D39B02D" w14:textId="77777777" w:rsidR="00D71D35" w:rsidRPr="00D71D35" w:rsidRDefault="00D71D35" w:rsidP="00D71D35">
      <w:pPr>
        <w:numPr>
          <w:ilvl w:val="0"/>
          <w:numId w:val="1"/>
        </w:numPr>
        <w:spacing w:after="80"/>
        <w:rPr>
          <w:b/>
          <w:noProof/>
          <w:sz w:val="22"/>
          <w:szCs w:val="22"/>
        </w:rPr>
      </w:pPr>
      <w:r w:rsidRPr="00D71D35">
        <w:rPr>
          <w:b/>
          <w:noProof/>
          <w:sz w:val="22"/>
          <w:szCs w:val="22"/>
        </w:rPr>
        <w:t xml:space="preserve">Licencia clase b vigente </w:t>
      </w:r>
    </w:p>
    <w:p w14:paraId="692894FF" w14:textId="77777777" w:rsidR="00D71D35" w:rsidRPr="00D71D35" w:rsidRDefault="00D71D35" w:rsidP="00D71D35">
      <w:pPr>
        <w:spacing w:after="80"/>
        <w:ind w:left="144" w:hanging="144"/>
        <w:rPr>
          <w:b/>
          <w:noProof/>
          <w:sz w:val="22"/>
          <w:szCs w:val="22"/>
        </w:rPr>
      </w:pPr>
    </w:p>
    <w:p w14:paraId="2C568D2B" w14:textId="54E8F4FE" w:rsidR="00385D32" w:rsidRDefault="00385D32" w:rsidP="00D71D35">
      <w:pPr>
        <w:pStyle w:val="Listaconvietas"/>
        <w:numPr>
          <w:ilvl w:val="0"/>
          <w:numId w:val="0"/>
        </w:numPr>
        <w:ind w:left="360"/>
        <w:rPr>
          <w:b/>
          <w:noProof/>
          <w:sz w:val="22"/>
          <w:szCs w:val="22"/>
        </w:rPr>
      </w:pPr>
    </w:p>
    <w:p w14:paraId="7D3484B7" w14:textId="77777777" w:rsidR="00AE6DF5" w:rsidRPr="00432E80" w:rsidRDefault="00AE6DF5" w:rsidP="00AE6DF5">
      <w:pPr>
        <w:pStyle w:val="Listaconvietas"/>
        <w:numPr>
          <w:ilvl w:val="0"/>
          <w:numId w:val="0"/>
        </w:numPr>
        <w:ind w:left="360"/>
        <w:rPr>
          <w:b/>
          <w:noProof/>
          <w:sz w:val="22"/>
          <w:szCs w:val="22"/>
        </w:rPr>
      </w:pPr>
    </w:p>
    <w:sectPr w:rsidR="00AE6DF5" w:rsidRPr="00432E80">
      <w:footerReference w:type="default" r:id="rId9"/>
      <w:pgSz w:w="12240" w:h="15840"/>
      <w:pgMar w:top="1296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C210" w14:textId="77777777" w:rsidR="009F72BB" w:rsidRDefault="009F72BB">
      <w:pPr>
        <w:spacing w:after="0"/>
      </w:pPr>
      <w:r>
        <w:separator/>
      </w:r>
    </w:p>
  </w:endnote>
  <w:endnote w:type="continuationSeparator" w:id="0">
    <w:p w14:paraId="07374239" w14:textId="77777777" w:rsidR="009F72BB" w:rsidRDefault="009F72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55E8" w14:textId="77777777" w:rsidR="004967A7" w:rsidRDefault="00C51C5F">
    <w:pPr>
      <w:pStyle w:val="Piedepgina"/>
    </w:pPr>
    <w: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43412C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335CF" w14:textId="77777777" w:rsidR="009F72BB" w:rsidRDefault="009F72BB">
      <w:pPr>
        <w:spacing w:after="0"/>
      </w:pPr>
      <w:r>
        <w:separator/>
      </w:r>
    </w:p>
  </w:footnote>
  <w:footnote w:type="continuationSeparator" w:id="0">
    <w:p w14:paraId="08A99000" w14:textId="77777777" w:rsidR="009F72BB" w:rsidRDefault="009F72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2523D60"/>
    <w:lvl w:ilvl="0">
      <w:start w:val="1"/>
      <w:numFmt w:val="bullet"/>
      <w:pStyle w:val="Listaconvietas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" w15:restartNumberingAfterBreak="0">
    <w:nsid w:val="0DA1097C"/>
    <w:multiLevelType w:val="hybridMultilevel"/>
    <w:tmpl w:val="FE466C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73721"/>
    <w:multiLevelType w:val="hybridMultilevel"/>
    <w:tmpl w:val="4DD2C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251BA"/>
    <w:multiLevelType w:val="hybridMultilevel"/>
    <w:tmpl w:val="0634659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816526"/>
    <w:multiLevelType w:val="hybridMultilevel"/>
    <w:tmpl w:val="4002E6D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8600E7"/>
    <w:multiLevelType w:val="hybridMultilevel"/>
    <w:tmpl w:val="9CA04B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173"/>
    <w:multiLevelType w:val="hybridMultilevel"/>
    <w:tmpl w:val="873EDE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43E1F"/>
    <w:multiLevelType w:val="hybridMultilevel"/>
    <w:tmpl w:val="B75027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37826">
    <w:abstractNumId w:val="0"/>
  </w:num>
  <w:num w:numId="2" w16cid:durableId="1278953307">
    <w:abstractNumId w:val="0"/>
    <w:lvlOverride w:ilvl="0">
      <w:startOverride w:val="1"/>
    </w:lvlOverride>
  </w:num>
  <w:num w:numId="3" w16cid:durableId="133105296">
    <w:abstractNumId w:val="0"/>
    <w:lvlOverride w:ilvl="0">
      <w:startOverride w:val="1"/>
    </w:lvlOverride>
  </w:num>
  <w:num w:numId="4" w16cid:durableId="1045837571">
    <w:abstractNumId w:val="0"/>
    <w:lvlOverride w:ilvl="0">
      <w:startOverride w:val="1"/>
    </w:lvlOverride>
  </w:num>
  <w:num w:numId="5" w16cid:durableId="312026578">
    <w:abstractNumId w:val="1"/>
  </w:num>
  <w:num w:numId="6" w16cid:durableId="1348602764">
    <w:abstractNumId w:val="2"/>
  </w:num>
  <w:num w:numId="7" w16cid:durableId="1670475021">
    <w:abstractNumId w:val="5"/>
  </w:num>
  <w:num w:numId="8" w16cid:durableId="476066912">
    <w:abstractNumId w:val="7"/>
  </w:num>
  <w:num w:numId="9" w16cid:durableId="742138654">
    <w:abstractNumId w:val="6"/>
  </w:num>
  <w:num w:numId="10" w16cid:durableId="1301418833">
    <w:abstractNumId w:val="4"/>
  </w:num>
  <w:num w:numId="11" w16cid:durableId="1544516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attachedTemplate r:id="rId1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601"/>
    <w:rsid w:val="0002454D"/>
    <w:rsid w:val="000602D2"/>
    <w:rsid w:val="000661B1"/>
    <w:rsid w:val="00077B9D"/>
    <w:rsid w:val="000827FC"/>
    <w:rsid w:val="000960DA"/>
    <w:rsid w:val="000A0B22"/>
    <w:rsid w:val="000B0C87"/>
    <w:rsid w:val="000B3215"/>
    <w:rsid w:val="000C0589"/>
    <w:rsid w:val="000E5474"/>
    <w:rsid w:val="000F353F"/>
    <w:rsid w:val="0015012E"/>
    <w:rsid w:val="0015183A"/>
    <w:rsid w:val="00157623"/>
    <w:rsid w:val="001650C0"/>
    <w:rsid w:val="0018439A"/>
    <w:rsid w:val="00187AFA"/>
    <w:rsid w:val="001B5E38"/>
    <w:rsid w:val="001E285F"/>
    <w:rsid w:val="00201E3D"/>
    <w:rsid w:val="00210E77"/>
    <w:rsid w:val="002421F9"/>
    <w:rsid w:val="00247C79"/>
    <w:rsid w:val="00265419"/>
    <w:rsid w:val="002766A0"/>
    <w:rsid w:val="002B097C"/>
    <w:rsid w:val="002B6385"/>
    <w:rsid w:val="002C5A86"/>
    <w:rsid w:val="002D3C98"/>
    <w:rsid w:val="002F03EF"/>
    <w:rsid w:val="002F68B2"/>
    <w:rsid w:val="003053ED"/>
    <w:rsid w:val="00306F8F"/>
    <w:rsid w:val="00331996"/>
    <w:rsid w:val="00384783"/>
    <w:rsid w:val="00385D32"/>
    <w:rsid w:val="003B2368"/>
    <w:rsid w:val="003E1201"/>
    <w:rsid w:val="00432E80"/>
    <w:rsid w:val="0043412C"/>
    <w:rsid w:val="004521E2"/>
    <w:rsid w:val="00455C8F"/>
    <w:rsid w:val="004706D3"/>
    <w:rsid w:val="0047303E"/>
    <w:rsid w:val="00491630"/>
    <w:rsid w:val="004967A7"/>
    <w:rsid w:val="004D0644"/>
    <w:rsid w:val="004D18AC"/>
    <w:rsid w:val="004F56AF"/>
    <w:rsid w:val="00513C1D"/>
    <w:rsid w:val="005354B9"/>
    <w:rsid w:val="00540620"/>
    <w:rsid w:val="0054125A"/>
    <w:rsid w:val="0055502B"/>
    <w:rsid w:val="0056475A"/>
    <w:rsid w:val="005C25F6"/>
    <w:rsid w:val="005E23C7"/>
    <w:rsid w:val="005E4783"/>
    <w:rsid w:val="005E6705"/>
    <w:rsid w:val="00646F96"/>
    <w:rsid w:val="006630AE"/>
    <w:rsid w:val="006654AE"/>
    <w:rsid w:val="006D0030"/>
    <w:rsid w:val="00701B56"/>
    <w:rsid w:val="00717068"/>
    <w:rsid w:val="007244E4"/>
    <w:rsid w:val="00724601"/>
    <w:rsid w:val="00754489"/>
    <w:rsid w:val="00762040"/>
    <w:rsid w:val="007647C2"/>
    <w:rsid w:val="00773196"/>
    <w:rsid w:val="00784B32"/>
    <w:rsid w:val="00790416"/>
    <w:rsid w:val="007A70A6"/>
    <w:rsid w:val="007C1818"/>
    <w:rsid w:val="007C7659"/>
    <w:rsid w:val="00803E6B"/>
    <w:rsid w:val="008068BA"/>
    <w:rsid w:val="0083798F"/>
    <w:rsid w:val="00840D30"/>
    <w:rsid w:val="0085299A"/>
    <w:rsid w:val="008569A6"/>
    <w:rsid w:val="00863B40"/>
    <w:rsid w:val="00873C4B"/>
    <w:rsid w:val="00893989"/>
    <w:rsid w:val="00896B77"/>
    <w:rsid w:val="008A1C93"/>
    <w:rsid w:val="008C4B30"/>
    <w:rsid w:val="008C70CE"/>
    <w:rsid w:val="008D1E87"/>
    <w:rsid w:val="008D2B46"/>
    <w:rsid w:val="008D581D"/>
    <w:rsid w:val="008E3ED1"/>
    <w:rsid w:val="008F138C"/>
    <w:rsid w:val="00905DB9"/>
    <w:rsid w:val="00913D98"/>
    <w:rsid w:val="009324C6"/>
    <w:rsid w:val="00990A9B"/>
    <w:rsid w:val="009C25EF"/>
    <w:rsid w:val="009C6634"/>
    <w:rsid w:val="009D0F3C"/>
    <w:rsid w:val="009D2DA3"/>
    <w:rsid w:val="009F72BB"/>
    <w:rsid w:val="00A06D02"/>
    <w:rsid w:val="00A56E7B"/>
    <w:rsid w:val="00AC1AE3"/>
    <w:rsid w:val="00AC28BB"/>
    <w:rsid w:val="00AC3610"/>
    <w:rsid w:val="00AE6DF5"/>
    <w:rsid w:val="00AF1D00"/>
    <w:rsid w:val="00AF4048"/>
    <w:rsid w:val="00B00E83"/>
    <w:rsid w:val="00B012B6"/>
    <w:rsid w:val="00B37FD5"/>
    <w:rsid w:val="00B66B43"/>
    <w:rsid w:val="00B839A9"/>
    <w:rsid w:val="00BA4E8F"/>
    <w:rsid w:val="00BB4D98"/>
    <w:rsid w:val="00BB68DC"/>
    <w:rsid w:val="00BF56FA"/>
    <w:rsid w:val="00C02ADE"/>
    <w:rsid w:val="00C51C5F"/>
    <w:rsid w:val="00C61FD9"/>
    <w:rsid w:val="00C944D4"/>
    <w:rsid w:val="00CC1E46"/>
    <w:rsid w:val="00CC3531"/>
    <w:rsid w:val="00CD4474"/>
    <w:rsid w:val="00CE6E64"/>
    <w:rsid w:val="00CF4C83"/>
    <w:rsid w:val="00D069C8"/>
    <w:rsid w:val="00D11CA0"/>
    <w:rsid w:val="00D2053B"/>
    <w:rsid w:val="00D23934"/>
    <w:rsid w:val="00D23C2B"/>
    <w:rsid w:val="00D552D9"/>
    <w:rsid w:val="00D71D35"/>
    <w:rsid w:val="00D72C25"/>
    <w:rsid w:val="00D858EB"/>
    <w:rsid w:val="00DF0094"/>
    <w:rsid w:val="00E02BDA"/>
    <w:rsid w:val="00E47F9D"/>
    <w:rsid w:val="00E50E82"/>
    <w:rsid w:val="00E64ACF"/>
    <w:rsid w:val="00E97739"/>
    <w:rsid w:val="00EE357D"/>
    <w:rsid w:val="00EE77B6"/>
    <w:rsid w:val="00EF56D5"/>
    <w:rsid w:val="00F146AE"/>
    <w:rsid w:val="00F566CA"/>
    <w:rsid w:val="00F724AB"/>
    <w:rsid w:val="00F72E9E"/>
    <w:rsid w:val="00F82C02"/>
    <w:rsid w:val="00F865FA"/>
    <w:rsid w:val="00F86B9F"/>
    <w:rsid w:val="00F87E70"/>
    <w:rsid w:val="00FA469C"/>
    <w:rsid w:val="00FB091B"/>
    <w:rsid w:val="00FF1B8D"/>
    <w:rsid w:val="00F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93B4"/>
  <w15:docId w15:val="{5E518DB7-EF10-45D8-9A5C-DC7DA63F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es-ES" w:eastAsia="es-ES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2"/>
    <w:qFormat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39A5B7" w:themeColor="accent1"/>
      <w:kern w:val="28"/>
      <w:sz w:val="52"/>
    </w:rPr>
  </w:style>
  <w:style w:type="character" w:customStyle="1" w:styleId="TtuloCar">
    <w:name w:val="Título Car"/>
    <w:basedOn w:val="Fuentedeprrafopredeter"/>
    <w:link w:val="Ttulo"/>
    <w:uiPriority w:val="2"/>
    <w:rPr>
      <w:rFonts w:asciiTheme="majorHAnsi" w:eastAsiaTheme="majorEastAsia" w:hAnsiTheme="majorHAnsi" w:cstheme="majorBidi"/>
      <w:color w:val="39A5B7" w:themeColor="accent1"/>
      <w:kern w:val="28"/>
      <w:sz w:val="52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ncabezadodelaseccin">
    <w:name w:val="Encabezado de la sección"/>
    <w:basedOn w:val="Normal"/>
    <w:next w:val="Normal"/>
    <w:uiPriority w:val="1"/>
    <w:qFormat/>
    <w:pPr>
      <w:spacing w:before="500" w:after="100"/>
    </w:pPr>
    <w:rPr>
      <w:rFonts w:asciiTheme="majorHAnsi" w:eastAsiaTheme="majorEastAsia" w:hAnsiTheme="majorHAnsi" w:cstheme="majorBidi"/>
      <w:b/>
      <w:bCs/>
      <w:color w:val="39A5B7" w:themeColor="accent1"/>
      <w:sz w:val="24"/>
    </w:rPr>
  </w:style>
  <w:style w:type="paragraph" w:styleId="Listaconvietas">
    <w:name w:val="List Bullet"/>
    <w:basedOn w:val="Normal"/>
    <w:uiPriority w:val="1"/>
    <w:unhideWhenUsed/>
    <w:qFormat/>
    <w:pPr>
      <w:numPr>
        <w:numId w:val="1"/>
      </w:numPr>
      <w:spacing w:after="80"/>
    </w:pPr>
  </w:style>
  <w:style w:type="paragraph" w:customStyle="1" w:styleId="Subseccin">
    <w:name w:val="Subsección"/>
    <w:basedOn w:val="Normal"/>
    <w:uiPriority w:val="1"/>
    <w:qFormat/>
    <w:pPr>
      <w:spacing w:before="280" w:after="120"/>
    </w:pPr>
    <w:rPr>
      <w:b/>
      <w:bCs/>
      <w:caps/>
      <w:color w:val="262626" w:themeColor="text1" w:themeTint="D9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spacing w:after="0"/>
      <w:jc w:val="right"/>
    </w:pPr>
    <w:rPr>
      <w:color w:val="39A5B7" w:themeColor="accent1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39A5B7" w:themeColor="accent1"/>
    </w:rPr>
  </w:style>
  <w:style w:type="paragraph" w:styleId="Fecha">
    <w:name w:val="Date"/>
    <w:basedOn w:val="Normal"/>
    <w:next w:val="Normal"/>
    <w:link w:val="FechaCar"/>
    <w:uiPriority w:val="1"/>
    <w:unhideWhenUsed/>
    <w:qFormat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FechaCar">
    <w:name w:val="Fecha Car"/>
    <w:basedOn w:val="Fuentedeprrafopredeter"/>
    <w:link w:val="Fecha"/>
    <w:uiPriority w:val="1"/>
    <w:rPr>
      <w:b/>
      <w:bCs/>
      <w:color w:val="0D0D0D" w:themeColor="text1" w:themeTint="F2"/>
    </w:rPr>
  </w:style>
  <w:style w:type="paragraph" w:customStyle="1" w:styleId="Direccin">
    <w:name w:val="Dirección"/>
    <w:basedOn w:val="Normal"/>
    <w:uiPriority w:val="1"/>
    <w:qFormat/>
    <w:pPr>
      <w:spacing w:line="336" w:lineRule="auto"/>
      <w:contextualSpacing/>
    </w:pPr>
  </w:style>
  <w:style w:type="paragraph" w:styleId="Saludo">
    <w:name w:val="Salutation"/>
    <w:basedOn w:val="Normal"/>
    <w:next w:val="Normal"/>
    <w:link w:val="SaludoCar"/>
    <w:uiPriority w:val="2"/>
    <w:unhideWhenUsed/>
    <w:qFormat/>
    <w:pPr>
      <w:spacing w:before="800" w:after="180"/>
    </w:pPr>
    <w:rPr>
      <w:b/>
      <w:bCs/>
      <w:color w:val="0D0D0D" w:themeColor="text1" w:themeTint="F2"/>
    </w:rPr>
  </w:style>
  <w:style w:type="character" w:customStyle="1" w:styleId="SaludoCar">
    <w:name w:val="Saludo Car"/>
    <w:basedOn w:val="Fuentedeprrafopredeter"/>
    <w:link w:val="Saludo"/>
    <w:uiPriority w:val="2"/>
    <w:rPr>
      <w:b/>
      <w:bCs/>
      <w:color w:val="0D0D0D" w:themeColor="text1" w:themeTint="F2"/>
    </w:rPr>
  </w:style>
  <w:style w:type="paragraph" w:styleId="Cierre">
    <w:name w:val="Closing"/>
    <w:basedOn w:val="Normal"/>
    <w:next w:val="Firma"/>
    <w:link w:val="CierreCar"/>
    <w:uiPriority w:val="2"/>
    <w:unhideWhenUsed/>
    <w:qFormat/>
    <w:pPr>
      <w:spacing w:before="720" w:after="0"/>
    </w:pPr>
    <w:rPr>
      <w:b/>
      <w:bCs/>
      <w:color w:val="0D0D0D" w:themeColor="text1" w:themeTint="F2"/>
    </w:rPr>
  </w:style>
  <w:style w:type="character" w:customStyle="1" w:styleId="CierreCar">
    <w:name w:val="Cierre Car"/>
    <w:basedOn w:val="Fuentedeprrafopredeter"/>
    <w:link w:val="Cierre"/>
    <w:uiPriority w:val="2"/>
    <w:rPr>
      <w:b/>
      <w:bCs/>
      <w:color w:val="0D0D0D" w:themeColor="text1" w:themeTint="F2"/>
    </w:rPr>
  </w:style>
  <w:style w:type="paragraph" w:styleId="Firma">
    <w:name w:val="Signature"/>
    <w:basedOn w:val="Normal"/>
    <w:link w:val="FirmaCar"/>
    <w:uiPriority w:val="2"/>
    <w:unhideWhenUsed/>
    <w:qFormat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FirmaCar">
    <w:name w:val="Firma Car"/>
    <w:basedOn w:val="Fuentedeprrafopredeter"/>
    <w:link w:val="Firma"/>
    <w:uiPriority w:val="2"/>
    <w:rPr>
      <w:b/>
      <w:bCs/>
      <w:color w:val="0D0D0D" w:themeColor="text1" w:themeTint="F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47C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47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5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2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\AppData\Roaming\Microsoft\Plantillas\Curr&#237;culum%20b&#225;sic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AD2327D7FE485F8E7A90E33D0C9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AE4CB-EBC2-403C-82D2-18496C62CA09}"/>
      </w:docPartPr>
      <w:docPartBody>
        <w:p w:rsidR="004314E7" w:rsidRDefault="007D0587">
          <w:pPr>
            <w:pStyle w:val="C5AD2327D7FE485F8E7A90E33D0C9B88"/>
          </w:pPr>
          <w:r>
            <w:t>[Teléfono]</w:t>
          </w:r>
        </w:p>
      </w:docPartBody>
    </w:docPart>
    <w:docPart>
      <w:docPartPr>
        <w:name w:val="58C4E53CBB804906A5FF31DE53C58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EFFC2-9DD1-4FFE-BC25-91E4DBDFE999}"/>
      </w:docPartPr>
      <w:docPartBody>
        <w:p w:rsidR="004314E7" w:rsidRDefault="007D0587">
          <w:pPr>
            <w:pStyle w:val="58C4E53CBB804906A5FF31DE53C5878A"/>
          </w:pPr>
          <w:r>
            <w:t>[Correo electrónico]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0FC019A"/>
    <w:lvl w:ilvl="0">
      <w:start w:val="1"/>
      <w:numFmt w:val="bullet"/>
      <w:pStyle w:val="Listaconvietas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num w:numId="1" w16cid:durableId="55844249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587"/>
    <w:rsid w:val="00062AF1"/>
    <w:rsid w:val="000C0589"/>
    <w:rsid w:val="00157623"/>
    <w:rsid w:val="0018439A"/>
    <w:rsid w:val="00191C6F"/>
    <w:rsid w:val="00265419"/>
    <w:rsid w:val="002C5A86"/>
    <w:rsid w:val="002E3499"/>
    <w:rsid w:val="0035448D"/>
    <w:rsid w:val="003A15E7"/>
    <w:rsid w:val="00410924"/>
    <w:rsid w:val="004314E7"/>
    <w:rsid w:val="005A40E6"/>
    <w:rsid w:val="006630AE"/>
    <w:rsid w:val="00701B56"/>
    <w:rsid w:val="00754489"/>
    <w:rsid w:val="007C7659"/>
    <w:rsid w:val="007D0587"/>
    <w:rsid w:val="008C7082"/>
    <w:rsid w:val="008E3ED1"/>
    <w:rsid w:val="008F138C"/>
    <w:rsid w:val="0092678E"/>
    <w:rsid w:val="00A92C33"/>
    <w:rsid w:val="00AD3B81"/>
    <w:rsid w:val="00B37FD5"/>
    <w:rsid w:val="00BB68DC"/>
    <w:rsid w:val="00CC1E46"/>
    <w:rsid w:val="00CD4474"/>
    <w:rsid w:val="00D07388"/>
    <w:rsid w:val="00D552D9"/>
    <w:rsid w:val="00D860C6"/>
    <w:rsid w:val="00DB5C45"/>
    <w:rsid w:val="00E10BDF"/>
    <w:rsid w:val="00E50E82"/>
    <w:rsid w:val="00E701E3"/>
    <w:rsid w:val="00F201B3"/>
    <w:rsid w:val="00F72E9E"/>
    <w:rsid w:val="00FB091B"/>
    <w:rsid w:val="00F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5AD2327D7FE485F8E7A90E33D0C9B88">
    <w:name w:val="C5AD2327D7FE485F8E7A90E33D0C9B88"/>
  </w:style>
  <w:style w:type="paragraph" w:customStyle="1" w:styleId="58C4E53CBB804906A5FF31DE53C5878A">
    <w:name w:val="58C4E53CBB804906A5FF31DE53C5878A"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Listaconvietas">
    <w:name w:val="List Bullet"/>
    <w:basedOn w:val="Normal"/>
    <w:uiPriority w:val="1"/>
    <w:unhideWhenUsed/>
    <w:qFormat/>
    <w:pPr>
      <w:numPr>
        <w:numId w:val="1"/>
      </w:numPr>
      <w:spacing w:after="80" w:line="240" w:lineRule="auto"/>
    </w:pPr>
    <w:rPr>
      <w:rFonts w:eastAsiaTheme="minorHAnsi"/>
      <w:color w:val="404040" w:themeColor="text1" w:themeTint="BF"/>
      <w:sz w:val="18"/>
      <w:szCs w:val="20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Enrique Volpi N°15289 Villa Eduardo Anguita, San Bernardo</CompanyAddress>
  <CompanyPhone>950985694 llamadas</CompanyPhone>
  <CompanyFax/>
  <CompanyEmail>carlosmairaa@gmail.com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431C3B-1C29-4CFE-8693-96D0EE2863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Currículum%20básico.dotx</Template>
  <TotalTime>3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Gajardo Guevara</dc:creator>
  <cp:lastModifiedBy>Carlos Maira</cp:lastModifiedBy>
  <cp:revision>4</cp:revision>
  <dcterms:created xsi:type="dcterms:W3CDTF">2025-12-18T21:29:00Z</dcterms:created>
  <dcterms:modified xsi:type="dcterms:W3CDTF">2026-04-27T13:07:00Z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TC029188809991</vt:lpwstr>
  </property>
</Properties>
</file>